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A4C1" w14:textId="77777777" w:rsidR="00CD747C" w:rsidRPr="00651349" w:rsidRDefault="00B61463" w:rsidP="00B61463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651349">
        <w:rPr>
          <w:rFonts w:ascii="Arial" w:hAnsi="Arial" w:cs="Arial"/>
        </w:rPr>
        <w:t>Welcome</w:t>
      </w:r>
    </w:p>
    <w:p w14:paraId="49C2A9B6" w14:textId="3293E524" w:rsidR="00B675EC" w:rsidRPr="00B675EC" w:rsidRDefault="00B675EC" w:rsidP="00B675EC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Public Comment</w:t>
      </w:r>
    </w:p>
    <w:p w14:paraId="4BF5979D" w14:textId="77777777" w:rsidR="00B675EC" w:rsidRPr="00B675EC" w:rsidRDefault="00B675EC" w:rsidP="00B675E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Approval of Minutes   </w:t>
      </w:r>
    </w:p>
    <w:p w14:paraId="27C63C7A" w14:textId="77777777" w:rsidR="00B675EC" w:rsidRPr="00B675EC" w:rsidRDefault="00B675EC" w:rsidP="00B675E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Treasurer's Report</w:t>
      </w:r>
    </w:p>
    <w:p w14:paraId="7B0AD102" w14:textId="4D408F90" w:rsidR="00B675EC" w:rsidRPr="00B675EC" w:rsidRDefault="00B675EC" w:rsidP="00B675E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Old Business:</w:t>
      </w:r>
    </w:p>
    <w:p w14:paraId="69013EDF" w14:textId="77777777" w:rsidR="00B675EC" w:rsidRPr="00B675EC" w:rsidRDefault="00B675EC" w:rsidP="00B675E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Annual Reception Update</w:t>
      </w:r>
    </w:p>
    <w:p w14:paraId="6FD5E8AB" w14:textId="77777777" w:rsidR="00B675EC" w:rsidRPr="00B675EC" w:rsidRDefault="00B675EC" w:rsidP="00B675E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Boards and Commissions</w:t>
      </w:r>
    </w:p>
    <w:p w14:paraId="7C4BEB64" w14:textId="77777777" w:rsidR="00B675EC" w:rsidRPr="00B675EC" w:rsidRDefault="00B675EC" w:rsidP="00B675EC">
      <w:pPr>
        <w:pStyle w:val="ListParagraph"/>
        <w:numPr>
          <w:ilvl w:val="1"/>
          <w:numId w:val="5"/>
        </w:numPr>
        <w:spacing w:after="0"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Intern</w:t>
      </w:r>
    </w:p>
    <w:p w14:paraId="07926487" w14:textId="77777777" w:rsidR="00B675EC" w:rsidRPr="00B675EC" w:rsidRDefault="00B675EC" w:rsidP="00B675EC">
      <w:pPr>
        <w:pStyle w:val="ListParagraph"/>
        <w:numPr>
          <w:ilvl w:val="1"/>
          <w:numId w:val="5"/>
        </w:numPr>
        <w:spacing w:after="0"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MC Scholarship</w:t>
      </w:r>
    </w:p>
    <w:p w14:paraId="162732A3" w14:textId="77777777" w:rsidR="00B675EC" w:rsidRPr="00B675EC" w:rsidRDefault="00B675EC" w:rsidP="00B675EC">
      <w:pPr>
        <w:pStyle w:val="ListParagraph"/>
        <w:numPr>
          <w:ilvl w:val="1"/>
          <w:numId w:val="5"/>
        </w:numPr>
        <w:spacing w:after="0"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Annual MC Recap</w:t>
      </w:r>
    </w:p>
    <w:p w14:paraId="78CE5567" w14:textId="40D078E7" w:rsidR="00B675EC" w:rsidRPr="00B675EC" w:rsidRDefault="00B675EC" w:rsidP="00B675E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New Business:</w:t>
      </w:r>
    </w:p>
    <w:p w14:paraId="1EAF477B" w14:textId="18BB1DD9" w:rsidR="00B675EC" w:rsidRPr="00B675EC" w:rsidRDefault="00B675EC" w:rsidP="00B675E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Presentations</w:t>
      </w:r>
    </w:p>
    <w:p w14:paraId="45560549" w14:textId="5D74BED5" w:rsidR="00B675EC" w:rsidRPr="00B675EC" w:rsidRDefault="00B675EC" w:rsidP="00B675E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Bylaws Update</w:t>
      </w:r>
    </w:p>
    <w:p w14:paraId="1015A5ED" w14:textId="62C9E9A3" w:rsidR="00B675EC" w:rsidRPr="00B675EC" w:rsidRDefault="00B675EC" w:rsidP="00B675E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Elections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  <w:r w:rsidRPr="00B675EC">
        <w:rPr>
          <w:rFonts w:ascii="Arial" w:hAnsi="Arial" w:cs="Arial"/>
        </w:rPr>
        <w:t> </w:t>
      </w:r>
    </w:p>
    <w:p w14:paraId="5CEAC6B1" w14:textId="01B8E397" w:rsidR="00B675EC" w:rsidRPr="00B675EC" w:rsidRDefault="00B675EC" w:rsidP="00B675E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Member Round Robin</w:t>
      </w:r>
    </w:p>
    <w:p w14:paraId="35D550FD" w14:textId="7EFAC8FB" w:rsidR="00B675EC" w:rsidRPr="00B675EC" w:rsidRDefault="00B675EC" w:rsidP="00B675EC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675EC">
        <w:rPr>
          <w:rFonts w:ascii="Arial" w:hAnsi="Arial" w:cs="Arial"/>
        </w:rPr>
        <w:t>Adjourn</w:t>
      </w:r>
    </w:p>
    <w:p w14:paraId="22244C2B" w14:textId="5390C7D6" w:rsidR="00651349" w:rsidRPr="00B675EC" w:rsidRDefault="00651349" w:rsidP="00B675EC">
      <w:pPr>
        <w:spacing w:after="0" w:line="360" w:lineRule="auto"/>
        <w:rPr>
          <w:rFonts w:ascii="Arial" w:hAnsi="Arial" w:cs="Arial"/>
        </w:rPr>
      </w:pPr>
    </w:p>
    <w:sectPr w:rsidR="00651349" w:rsidRPr="00B675EC" w:rsidSect="00E93E45">
      <w:headerReference w:type="default" r:id="rId12"/>
      <w:footerReference w:type="default" r:id="rId13"/>
      <w:pgSz w:w="12240" w:h="15840" w:code="1"/>
      <w:pgMar w:top="720" w:right="1440" w:bottom="720" w:left="1440" w:header="720" w:footer="720" w:gutter="0"/>
      <w:pgBorders w:offsetFrom="page">
        <w:top w:val="basicWideInline" w:sz="6" w:space="24" w:color="1F3864" w:themeColor="accent1" w:themeShade="80"/>
        <w:left w:val="basicWideInline" w:sz="6" w:space="24" w:color="1F3864" w:themeColor="accent1" w:themeShade="80"/>
        <w:bottom w:val="basicWideInline" w:sz="6" w:space="24" w:color="1F3864" w:themeColor="accent1" w:themeShade="80"/>
        <w:right w:val="basicWideInline" w:sz="6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DFDC" w14:textId="77777777" w:rsidR="00B675EC" w:rsidRDefault="00B675EC" w:rsidP="006443C2">
      <w:pPr>
        <w:spacing w:after="0" w:line="240" w:lineRule="auto"/>
      </w:pPr>
      <w:r>
        <w:separator/>
      </w:r>
    </w:p>
  </w:endnote>
  <w:endnote w:type="continuationSeparator" w:id="0">
    <w:p w14:paraId="142B6165" w14:textId="77777777" w:rsidR="00B675EC" w:rsidRDefault="00B675EC" w:rsidP="006443C2">
      <w:pPr>
        <w:spacing w:after="0" w:line="240" w:lineRule="auto"/>
      </w:pPr>
      <w:r>
        <w:continuationSeparator/>
      </w:r>
    </w:p>
  </w:endnote>
  <w:endnote w:type="continuationNotice" w:id="1">
    <w:p w14:paraId="557CFDCE" w14:textId="77777777" w:rsidR="00B675EC" w:rsidRDefault="00B675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9E51" w14:textId="77777777" w:rsidR="006443C2" w:rsidRPr="008C7524" w:rsidRDefault="006443C2" w:rsidP="00F33F66">
    <w:pPr>
      <w:spacing w:before="60" w:after="0" w:line="360" w:lineRule="auto"/>
      <w:jc w:val="center"/>
      <w:rPr>
        <w:rFonts w:ascii="Arial Nova Cond" w:eastAsia="Calibri" w:hAnsi="Arial Nova Cond" w:cs="Arial"/>
        <w:smallCap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3593" w14:textId="77777777" w:rsidR="00B675EC" w:rsidRDefault="00B675EC" w:rsidP="006443C2">
      <w:pPr>
        <w:spacing w:after="0" w:line="240" w:lineRule="auto"/>
      </w:pPr>
      <w:r>
        <w:separator/>
      </w:r>
    </w:p>
  </w:footnote>
  <w:footnote w:type="continuationSeparator" w:id="0">
    <w:p w14:paraId="75181F01" w14:textId="77777777" w:rsidR="00B675EC" w:rsidRDefault="00B675EC" w:rsidP="006443C2">
      <w:pPr>
        <w:spacing w:after="0" w:line="240" w:lineRule="auto"/>
      </w:pPr>
      <w:r>
        <w:continuationSeparator/>
      </w:r>
    </w:p>
  </w:footnote>
  <w:footnote w:type="continuationNotice" w:id="1">
    <w:p w14:paraId="3F4FF4CE" w14:textId="77777777" w:rsidR="00B675EC" w:rsidRDefault="00B675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F932" w14:textId="77777777" w:rsidR="003B698C" w:rsidRDefault="00FC4EB1" w:rsidP="003B698C">
    <w:pPr>
      <w:spacing w:after="60" w:line="240" w:lineRule="auto"/>
      <w:jc w:val="center"/>
      <w:rPr>
        <w:rFonts w:ascii="Arial Nova Cond" w:eastAsia="Calibri" w:hAnsi="Arial Nova Cond" w:cs="Arial"/>
        <w:b/>
        <w:bCs/>
        <w:smallCaps/>
        <w:color w:val="002060"/>
        <w:sz w:val="36"/>
        <w:szCs w:val="36"/>
      </w:rPr>
    </w:pPr>
    <w:r w:rsidRPr="00DE137C">
      <w:rPr>
        <w:rFonts w:ascii="Arial" w:hAnsi="Arial" w:cs="Arial"/>
        <w:noProof/>
        <w:color w:val="1F3864" w:themeColor="accent1" w:themeShade="80"/>
        <w:sz w:val="36"/>
        <w:szCs w:val="36"/>
      </w:rPr>
      <w:drawing>
        <wp:anchor distT="0" distB="0" distL="114300" distR="114300" simplePos="0" relativeHeight="251660288" behindDoc="0" locked="0" layoutInCell="1" allowOverlap="1" wp14:anchorId="625D73A5" wp14:editId="362A6EB6">
          <wp:simplePos x="0" y="0"/>
          <wp:positionH relativeFrom="margin">
            <wp:posOffset>-273050</wp:posOffset>
          </wp:positionH>
          <wp:positionV relativeFrom="paragraph">
            <wp:posOffset>18415</wp:posOffset>
          </wp:positionV>
          <wp:extent cx="1150620" cy="11887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4" r="1584"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137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E619EE" wp14:editId="5A7D82D2">
              <wp:simplePos x="0" y="0"/>
              <wp:positionH relativeFrom="margin">
                <wp:posOffset>278130</wp:posOffset>
              </wp:positionH>
              <wp:positionV relativeFrom="paragraph">
                <wp:posOffset>605155</wp:posOffset>
              </wp:positionV>
              <wp:extent cx="5678170" cy="8890"/>
              <wp:effectExtent l="0" t="0" r="36830" b="292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78170" cy="889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FEBDCC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1.9pt,47.65pt" to="469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" strokecolor="#1f3763 [1604]" strokeweight=".5pt">
              <v:stroke joinstyle="miter"/>
              <w10:wrap anchorx="margin"/>
            </v:line>
          </w:pict>
        </mc:Fallback>
      </mc:AlternateContent>
    </w:r>
  </w:p>
  <w:p w14:paraId="359FA8BD" w14:textId="11E02B9C" w:rsidR="00711D2F" w:rsidRPr="00DE137C" w:rsidRDefault="00B675EC" w:rsidP="00711D2F">
    <w:pPr>
      <w:spacing w:after="60" w:line="240" w:lineRule="auto"/>
      <w:jc w:val="right"/>
      <w:rPr>
        <w:rFonts w:ascii="Arial" w:hAnsi="Arial" w:cs="Arial"/>
        <w:b/>
        <w:bCs/>
        <w:color w:val="1F3864" w:themeColor="accent1" w:themeShade="80"/>
        <w:sz w:val="36"/>
        <w:szCs w:val="36"/>
      </w:rPr>
    </w:pPr>
    <w:r>
      <w:rPr>
        <w:rFonts w:ascii="Arial" w:hAnsi="Arial" w:cs="Arial"/>
        <w:b/>
        <w:bCs/>
        <w:color w:val="1F3864" w:themeColor="accent1" w:themeShade="80"/>
        <w:sz w:val="36"/>
        <w:szCs w:val="36"/>
      </w:rPr>
      <w:t>Minority Caucus</w:t>
    </w:r>
  </w:p>
  <w:p w14:paraId="49192FA1" w14:textId="77777777" w:rsidR="00711D2F" w:rsidRPr="00FC4EB1" w:rsidRDefault="00FC4EB1" w:rsidP="00FC4EB1">
    <w:pPr>
      <w:spacing w:after="0" w:line="240" w:lineRule="auto"/>
      <w:jc w:val="right"/>
      <w:rPr>
        <w:rFonts w:ascii="Arial" w:hAnsi="Arial" w:cs="Arial"/>
        <w:color w:val="1F3864" w:themeColor="accent1" w:themeShade="80"/>
        <w:sz w:val="36"/>
        <w:szCs w:val="36"/>
      </w:rPr>
    </w:pPr>
    <w:r w:rsidRPr="00FC4EB1">
      <w:rPr>
        <w:rFonts w:ascii="Arial" w:hAnsi="Arial" w:cs="Arial"/>
        <w:color w:val="1F3864" w:themeColor="accent1" w:themeShade="80"/>
        <w:sz w:val="28"/>
        <w:szCs w:val="28"/>
      </w:rPr>
      <w:tab/>
    </w:r>
    <w:r w:rsidRPr="00FC4EB1">
      <w:rPr>
        <w:rFonts w:ascii="Arial" w:hAnsi="Arial" w:cs="Arial"/>
        <w:color w:val="002060"/>
        <w:sz w:val="32"/>
        <w:szCs w:val="32"/>
      </w:rPr>
      <w:t>Meeting Agenda</w:t>
    </w:r>
  </w:p>
  <w:p w14:paraId="66450C93" w14:textId="77777777" w:rsidR="00711D2F" w:rsidRPr="00DE137C" w:rsidRDefault="00711D2F" w:rsidP="00711D2F">
    <w:pPr>
      <w:spacing w:after="0"/>
      <w:rPr>
        <w:rFonts w:ascii="Arial" w:hAnsi="Arial" w:cs="Arial"/>
        <w:color w:val="1F3864" w:themeColor="accent1" w:themeShade="80"/>
        <w:sz w:val="32"/>
        <w:szCs w:val="32"/>
      </w:rPr>
    </w:pPr>
  </w:p>
  <w:p w14:paraId="0200627C" w14:textId="77777777" w:rsidR="00C44D1E" w:rsidRPr="00DE137C" w:rsidRDefault="00C44D1E" w:rsidP="00711D2F">
    <w:pPr>
      <w:spacing w:after="60" w:line="240" w:lineRule="auto"/>
      <w:rPr>
        <w:rFonts w:ascii="Arial" w:eastAsia="Calibri" w:hAnsi="Arial" w:cs="Arial"/>
        <w:b/>
        <w:bCs/>
        <w:smallCaps/>
        <w:color w:val="002060"/>
        <w:sz w:val="10"/>
        <w:szCs w:val="10"/>
      </w:rPr>
    </w:pPr>
  </w:p>
  <w:sdt>
    <w:sdtPr>
      <w:rPr>
        <w:rFonts w:ascii="Arial" w:hAnsi="Arial" w:cs="Arial"/>
        <w:color w:val="002060"/>
      </w:rPr>
      <w:id w:val="1071542373"/>
      <w:placeholder/>
      <w:date w:fullDate="2025-08-12T00:00:00Z">
        <w:dateFormat w:val="dddd, MMMM d, yyyy"/>
        <w:lid w:val="en-US"/>
        <w:storeMappedDataAs w:val="dateTime"/>
        <w:calendar w:val="gregorian"/>
      </w:date>
    </w:sdtPr>
    <w:sdtEndPr/>
    <w:sdtContent>
      <w:p w14:paraId="63CEE4EB" w14:textId="71031DAC" w:rsidR="00715FD8" w:rsidRDefault="00B675EC" w:rsidP="00FC4EB1">
        <w:pPr>
          <w:spacing w:after="0" w:line="360" w:lineRule="auto"/>
          <w:jc w:val="center"/>
          <w:rPr>
            <w:rFonts w:ascii="Arial" w:hAnsi="Arial" w:cs="Arial"/>
            <w:color w:val="002060"/>
          </w:rPr>
        </w:pPr>
        <w:r>
          <w:rPr>
            <w:rFonts w:ascii="Arial" w:hAnsi="Arial" w:cs="Arial"/>
            <w:color w:val="002060"/>
          </w:rPr>
          <w:t>Tuesday, August 12, 2025</w:t>
        </w:r>
      </w:p>
    </w:sdtContent>
  </w:sdt>
  <w:p w14:paraId="1330FC38" w14:textId="490701F3" w:rsidR="00FC4EB1" w:rsidRPr="00FC4EB1" w:rsidRDefault="00B675EC" w:rsidP="00FC4EB1">
    <w:pPr>
      <w:spacing w:after="0" w:line="360" w:lineRule="auto"/>
      <w:jc w:val="center"/>
      <w:rPr>
        <w:rFonts w:ascii="Arial" w:hAnsi="Arial" w:cs="Arial"/>
        <w:color w:val="002060"/>
      </w:rPr>
    </w:pPr>
    <w:r>
      <w:rPr>
        <w:rFonts w:ascii="Arial" w:hAnsi="Arial" w:cs="Arial"/>
        <w:color w:val="002060"/>
      </w:rPr>
      <w:t>5:30 PM</w:t>
    </w:r>
  </w:p>
  <w:p w14:paraId="5948A996" w14:textId="3A191C2D" w:rsidR="00500A6C" w:rsidRPr="00FC4EB1" w:rsidRDefault="00B675EC" w:rsidP="00FC4EB1">
    <w:pPr>
      <w:spacing w:after="0" w:line="360" w:lineRule="auto"/>
      <w:jc w:val="center"/>
      <w:rPr>
        <w:rFonts w:ascii="Arial" w:hAnsi="Arial" w:cs="Arial"/>
        <w:color w:val="002060"/>
      </w:rPr>
    </w:pPr>
    <w:r w:rsidRPr="00B675EC">
      <w:rPr>
        <w:rFonts w:ascii="Arial" w:hAnsi="Arial" w:cs="Arial"/>
        <w:color w:val="002060"/>
      </w:rPr>
      <w:t>536 Thompson Lane, Nashville, TN 37211</w:t>
    </w:r>
  </w:p>
  <w:p w14:paraId="539ED700" w14:textId="77777777" w:rsidR="006156ED" w:rsidRPr="00FC4EB1" w:rsidRDefault="006156ED" w:rsidP="00FC4EB1">
    <w:pPr>
      <w:spacing w:after="0" w:line="240" w:lineRule="auto"/>
      <w:jc w:val="center"/>
      <w:rPr>
        <w:rFonts w:ascii="Arial" w:hAnsi="Arial" w:cs="Arial"/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17E"/>
    <w:multiLevelType w:val="multilevel"/>
    <w:tmpl w:val="3A764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92F67EA"/>
    <w:multiLevelType w:val="hybridMultilevel"/>
    <w:tmpl w:val="A15CD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73556"/>
    <w:multiLevelType w:val="multilevel"/>
    <w:tmpl w:val="3A764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AD7059"/>
    <w:multiLevelType w:val="multilevel"/>
    <w:tmpl w:val="3A764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A413E3B"/>
    <w:multiLevelType w:val="hybridMultilevel"/>
    <w:tmpl w:val="1818C3D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64C5E36"/>
    <w:multiLevelType w:val="multilevel"/>
    <w:tmpl w:val="33F2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746782">
    <w:abstractNumId w:val="4"/>
  </w:num>
  <w:num w:numId="2" w16cid:durableId="425469777">
    <w:abstractNumId w:val="2"/>
  </w:num>
  <w:num w:numId="3" w16cid:durableId="1302922840">
    <w:abstractNumId w:val="1"/>
  </w:num>
  <w:num w:numId="4" w16cid:durableId="1659721780">
    <w:abstractNumId w:val="0"/>
  </w:num>
  <w:num w:numId="5" w16cid:durableId="1941258515">
    <w:abstractNumId w:val="3"/>
  </w:num>
  <w:num w:numId="6" w16cid:durableId="1451166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EC"/>
    <w:rsid w:val="00026A7D"/>
    <w:rsid w:val="00080F65"/>
    <w:rsid w:val="00081C5B"/>
    <w:rsid w:val="000E7FBC"/>
    <w:rsid w:val="000F29B2"/>
    <w:rsid w:val="00137E06"/>
    <w:rsid w:val="0022625F"/>
    <w:rsid w:val="00273CEB"/>
    <w:rsid w:val="00297EAF"/>
    <w:rsid w:val="002A0A11"/>
    <w:rsid w:val="002E6AEB"/>
    <w:rsid w:val="00301D0F"/>
    <w:rsid w:val="003172C6"/>
    <w:rsid w:val="00320E6F"/>
    <w:rsid w:val="00331D8E"/>
    <w:rsid w:val="00377469"/>
    <w:rsid w:val="0038330C"/>
    <w:rsid w:val="0038646F"/>
    <w:rsid w:val="003932A3"/>
    <w:rsid w:val="003B698C"/>
    <w:rsid w:val="003D0E7E"/>
    <w:rsid w:val="003D7257"/>
    <w:rsid w:val="00434F51"/>
    <w:rsid w:val="0044389E"/>
    <w:rsid w:val="00456BB6"/>
    <w:rsid w:val="00472E44"/>
    <w:rsid w:val="00482152"/>
    <w:rsid w:val="00487FA4"/>
    <w:rsid w:val="004D1F9D"/>
    <w:rsid w:val="00500A6C"/>
    <w:rsid w:val="00511ABC"/>
    <w:rsid w:val="005429F9"/>
    <w:rsid w:val="0054429B"/>
    <w:rsid w:val="005522D3"/>
    <w:rsid w:val="00597B50"/>
    <w:rsid w:val="005A615C"/>
    <w:rsid w:val="005D3B6D"/>
    <w:rsid w:val="005F4240"/>
    <w:rsid w:val="005F50DA"/>
    <w:rsid w:val="006156ED"/>
    <w:rsid w:val="006219A9"/>
    <w:rsid w:val="006443C2"/>
    <w:rsid w:val="00651349"/>
    <w:rsid w:val="0065574E"/>
    <w:rsid w:val="00657469"/>
    <w:rsid w:val="0068251C"/>
    <w:rsid w:val="0069038A"/>
    <w:rsid w:val="006919BD"/>
    <w:rsid w:val="006A7DC0"/>
    <w:rsid w:val="006B6EA1"/>
    <w:rsid w:val="006E5A2D"/>
    <w:rsid w:val="006E702C"/>
    <w:rsid w:val="006F1090"/>
    <w:rsid w:val="006F50EF"/>
    <w:rsid w:val="00706E1C"/>
    <w:rsid w:val="00711D2F"/>
    <w:rsid w:val="00715FD8"/>
    <w:rsid w:val="00723FA0"/>
    <w:rsid w:val="00726F39"/>
    <w:rsid w:val="007335E0"/>
    <w:rsid w:val="007472C2"/>
    <w:rsid w:val="00787EB3"/>
    <w:rsid w:val="007A3ABA"/>
    <w:rsid w:val="007B701B"/>
    <w:rsid w:val="007F1B78"/>
    <w:rsid w:val="007F2C95"/>
    <w:rsid w:val="0083459C"/>
    <w:rsid w:val="00876D0F"/>
    <w:rsid w:val="00894218"/>
    <w:rsid w:val="008975ED"/>
    <w:rsid w:val="008C3AE6"/>
    <w:rsid w:val="008C53D8"/>
    <w:rsid w:val="008C7524"/>
    <w:rsid w:val="008D0FB4"/>
    <w:rsid w:val="008D52AC"/>
    <w:rsid w:val="00903855"/>
    <w:rsid w:val="00942644"/>
    <w:rsid w:val="00974B31"/>
    <w:rsid w:val="009A680C"/>
    <w:rsid w:val="009B5573"/>
    <w:rsid w:val="009B622E"/>
    <w:rsid w:val="009B6C0A"/>
    <w:rsid w:val="009B6D59"/>
    <w:rsid w:val="009C2C5D"/>
    <w:rsid w:val="009D2434"/>
    <w:rsid w:val="009E3369"/>
    <w:rsid w:val="009E4497"/>
    <w:rsid w:val="00A04E53"/>
    <w:rsid w:val="00A16234"/>
    <w:rsid w:val="00A2384A"/>
    <w:rsid w:val="00A24535"/>
    <w:rsid w:val="00A37233"/>
    <w:rsid w:val="00A57829"/>
    <w:rsid w:val="00A6313A"/>
    <w:rsid w:val="00A750B4"/>
    <w:rsid w:val="00A7531E"/>
    <w:rsid w:val="00A81E86"/>
    <w:rsid w:val="00AA10EB"/>
    <w:rsid w:val="00AB5811"/>
    <w:rsid w:val="00AB71F5"/>
    <w:rsid w:val="00AE6106"/>
    <w:rsid w:val="00AF06C6"/>
    <w:rsid w:val="00B247D6"/>
    <w:rsid w:val="00B61463"/>
    <w:rsid w:val="00B675EC"/>
    <w:rsid w:val="00B81804"/>
    <w:rsid w:val="00B85A2B"/>
    <w:rsid w:val="00B947E7"/>
    <w:rsid w:val="00BA667B"/>
    <w:rsid w:val="00BA7415"/>
    <w:rsid w:val="00BD2E5B"/>
    <w:rsid w:val="00BE220F"/>
    <w:rsid w:val="00BE599A"/>
    <w:rsid w:val="00BF7267"/>
    <w:rsid w:val="00C0293D"/>
    <w:rsid w:val="00C07360"/>
    <w:rsid w:val="00C16DEC"/>
    <w:rsid w:val="00C26044"/>
    <w:rsid w:val="00C30FB0"/>
    <w:rsid w:val="00C37B46"/>
    <w:rsid w:val="00C44255"/>
    <w:rsid w:val="00C44D1E"/>
    <w:rsid w:val="00C54816"/>
    <w:rsid w:val="00C57DE1"/>
    <w:rsid w:val="00C718E6"/>
    <w:rsid w:val="00C9425A"/>
    <w:rsid w:val="00C94C35"/>
    <w:rsid w:val="00CC2A61"/>
    <w:rsid w:val="00CC2D92"/>
    <w:rsid w:val="00CD1734"/>
    <w:rsid w:val="00CD747C"/>
    <w:rsid w:val="00D03C83"/>
    <w:rsid w:val="00D30550"/>
    <w:rsid w:val="00D32358"/>
    <w:rsid w:val="00D560B8"/>
    <w:rsid w:val="00D84226"/>
    <w:rsid w:val="00DB362D"/>
    <w:rsid w:val="00DE137C"/>
    <w:rsid w:val="00DE21BC"/>
    <w:rsid w:val="00DE325B"/>
    <w:rsid w:val="00DF3C7C"/>
    <w:rsid w:val="00E155B8"/>
    <w:rsid w:val="00E35523"/>
    <w:rsid w:val="00E472E8"/>
    <w:rsid w:val="00E665BA"/>
    <w:rsid w:val="00E720CD"/>
    <w:rsid w:val="00E7600A"/>
    <w:rsid w:val="00E93E45"/>
    <w:rsid w:val="00EB085F"/>
    <w:rsid w:val="00ED0802"/>
    <w:rsid w:val="00ED66C0"/>
    <w:rsid w:val="00F11FA6"/>
    <w:rsid w:val="00F33F66"/>
    <w:rsid w:val="00F368EA"/>
    <w:rsid w:val="00F55AA0"/>
    <w:rsid w:val="00F6691C"/>
    <w:rsid w:val="00F72F23"/>
    <w:rsid w:val="00F76AE6"/>
    <w:rsid w:val="00F857B1"/>
    <w:rsid w:val="00FC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EAC22"/>
  <w15:chartTrackingRefBased/>
  <w15:docId w15:val="{9509A885-4BA9-4D97-8676-6BA2F45B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3C2"/>
  </w:style>
  <w:style w:type="paragraph" w:styleId="Footer">
    <w:name w:val="footer"/>
    <w:basedOn w:val="Normal"/>
    <w:link w:val="FooterChar"/>
    <w:uiPriority w:val="99"/>
    <w:unhideWhenUsed/>
    <w:rsid w:val="00644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3C2"/>
  </w:style>
  <w:style w:type="paragraph" w:styleId="Title">
    <w:name w:val="Title"/>
    <w:basedOn w:val="Normal"/>
    <w:link w:val="TitleChar"/>
    <w:uiPriority w:val="10"/>
    <w:qFormat/>
    <w:rsid w:val="006443C2"/>
    <w:pPr>
      <w:widowControl w:val="0"/>
      <w:autoSpaceDE w:val="0"/>
      <w:autoSpaceDN w:val="0"/>
      <w:spacing w:before="4" w:after="0" w:line="240" w:lineRule="auto"/>
      <w:ind w:left="4032" w:right="940"/>
      <w:jc w:val="center"/>
    </w:pPr>
    <w:rPr>
      <w:rFonts w:ascii="Calibri" w:eastAsia="Calibri" w:hAnsi="Calibri" w:cs="Calibri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443C2"/>
    <w:rPr>
      <w:rFonts w:ascii="Calibri" w:eastAsia="Calibri" w:hAnsi="Calibri" w:cs="Calibri"/>
      <w:b/>
      <w:bCs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C16DEC"/>
    <w:rPr>
      <w:color w:val="808080"/>
    </w:rPr>
  </w:style>
  <w:style w:type="paragraph" w:styleId="ListParagraph">
    <w:name w:val="List Paragraph"/>
    <w:basedOn w:val="Normal"/>
    <w:uiPriority w:val="34"/>
    <w:qFormat/>
    <w:rsid w:val="00C37B46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5A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butler\OneDrive%20-%20Metro%20Nashville%20Gov\Council%20Staff%20Team%20-%20Documents\Stationery%20&amp;%20Templates\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364FDC0E1E5408F8911A6DA5C852D" ma:contentTypeVersion="22" ma:contentTypeDescription="Create a new document." ma:contentTypeScope="" ma:versionID="1e9939cc456bdbf0e0f1c4fa3ef5e03b">
  <xsd:schema xmlns:xsd="http://www.w3.org/2001/XMLSchema" xmlns:xs="http://www.w3.org/2001/XMLSchema" xmlns:p="http://schemas.microsoft.com/office/2006/metadata/properties" xmlns:ns1="http://schemas.microsoft.com/sharepoint/v3" xmlns:ns2="75ce8eaa-c44f-4e1c-8680-b1b59b483cc9" xmlns:ns3="3b05295f-42f7-4111-a4eb-26a01df8d7f5" targetNamespace="http://schemas.microsoft.com/office/2006/metadata/properties" ma:root="true" ma:fieldsID="8040eb60e516a6ea9d9c4788674192b9" ns1:_="" ns2:_="" ns3:_="">
    <xsd:import namespace="http://schemas.microsoft.com/sharepoint/v3"/>
    <xsd:import namespace="75ce8eaa-c44f-4e1c-8680-b1b59b483cc9"/>
    <xsd:import namespace="3b05295f-42f7-4111-a4eb-26a01df8d7f5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e8eaa-c44f-4e1c-8680-b1b59b483cc9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33112020-4f81-472c-b415-80212476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5295f-42f7-4111-a4eb-26a01df8d7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5b9e4e9-f9d3-414a-b346-d685890107e8}" ma:internalName="TaxCatchAll" ma:showField="CatchAllData" ma:web="3b05295f-42f7-4111-a4eb-26a01df8d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b05295f-42f7-4111-a4eb-26a01df8d7f5">4VVUEC77WC3X-410095791-60111</_dlc_DocId>
    <lcf76f155ced4ddcb4097134ff3c332f xmlns="75ce8eaa-c44f-4e1c-8680-b1b59b483cc9">
      <Terms xmlns="http://schemas.microsoft.com/office/infopath/2007/PartnerControls"/>
    </lcf76f155ced4ddcb4097134ff3c332f>
    <TaxCatchAll xmlns="3b05295f-42f7-4111-a4eb-26a01df8d7f5" xsi:nil="true"/>
    <Target_x0020_Audiences xmlns="75ce8eaa-c44f-4e1c-8680-b1b59b483cc9" xsi:nil="true"/>
    <_ip_UnifiedCompliancePolicyUIAction xmlns="http://schemas.microsoft.com/sharepoint/v3" xsi:nil="true"/>
    <_dlc_DocIdUrl xmlns="3b05295f-42f7-4111-a4eb-26a01df8d7f5">
      <Url>https://metronashville.sharepoint.com/teams/metrocounciloffice/_layouts/15/DocIdRedir.aspx?ID=4VVUEC77WC3X-410095791-60111</Url>
      <Description>4VVUEC77WC3X-410095791-60111</Description>
    </_dlc_DocIdUrl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09821D-5FF7-4268-83D5-54DD4E612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DCBFD-2D57-4209-83E9-28D7337DD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8F7DF4-2A3E-451D-A6A2-27508120B5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F60838-7B48-40D5-94FF-F39C6829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ce8eaa-c44f-4e1c-8680-b1b59b483cc9"/>
    <ds:schemaRef ds:uri="3b05295f-42f7-4111-a4eb-26a01df8d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78D805-E157-4944-A42D-007619C9752D}">
  <ds:schemaRefs>
    <ds:schemaRef ds:uri="http://schemas.microsoft.com/office/2006/metadata/properties"/>
    <ds:schemaRef ds:uri="http://schemas.microsoft.com/office/infopath/2007/PartnerControls"/>
    <ds:schemaRef ds:uri="3b05295f-42f7-4111-a4eb-26a01df8d7f5"/>
    <ds:schemaRef ds:uri="75ce8eaa-c44f-4e1c-8680-b1b59b483cc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ADB (Council Office)</dc:creator>
  <cp:keywords/>
  <dc:description/>
  <cp:lastModifiedBy>ADB (Council Office)</cp:lastModifiedBy>
  <cp:revision>1</cp:revision>
  <cp:lastPrinted>2024-02-09T21:28:00Z</cp:lastPrinted>
  <dcterms:created xsi:type="dcterms:W3CDTF">2025-08-08T19:58:00Z</dcterms:created>
  <dcterms:modified xsi:type="dcterms:W3CDTF">2025-08-08T20:02:00Z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0x010100623364FDC0E1E5408F8911A6DA5C852D</vt:lpwstr>
  </property>
  <property fmtid="{D5CDD505-2E9C-101B-9397-08002B2CF9AE}" pid="3" name="_dlc_DocIdItemGuid">
    <vt:lpwstr>b6e8aef5-88dd-4631-88df-ac6db41dd4f9</vt:lpwstr>
  </property>
  <property fmtid="{D5CDD505-2E9C-101B-9397-08002B2CF9AE}" pid="4" name="MediaServiceImageTags">
    <vt:lpwstr/>
  </property>
</Properties>
</file>